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EBB" w:rsidRDefault="009B6B29" w:rsidP="00292EBB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292EBB" w:rsidRDefault="00292EBB" w:rsidP="00292EBB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292EBB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92EBB" w:rsidRPr="00CE7DC6" w:rsidRDefault="009B6B29" w:rsidP="00292EBB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EBB" w:rsidRPr="00D635C4" w:rsidRDefault="008C762E" w:rsidP="008C762E">
            <w:pPr>
              <w:rPr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8C762E" w:rsidTr="00292EBB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C762E" w:rsidRPr="00CE7DC6" w:rsidRDefault="008C762E" w:rsidP="008C762E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E" w:rsidRPr="00D635C4" w:rsidRDefault="008C762E" w:rsidP="008C762E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8C762E" w:rsidTr="00292EBB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C762E" w:rsidRPr="00CE7DC6" w:rsidRDefault="008C762E" w:rsidP="008C762E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E" w:rsidRDefault="008C762E" w:rsidP="008C762E"/>
        </w:tc>
      </w:tr>
    </w:tbl>
    <w:p w:rsidR="00292EBB" w:rsidRDefault="00292EBB" w:rsidP="00292EBB">
      <w:pPr>
        <w:rPr>
          <w:rtl/>
        </w:rPr>
      </w:pPr>
    </w:p>
    <w:p w:rsidR="00292EBB" w:rsidRDefault="00292EBB" w:rsidP="00292EBB">
      <w:pPr>
        <w:rPr>
          <w:rtl/>
        </w:rPr>
      </w:pPr>
    </w:p>
    <w:p w:rsidR="00292EBB" w:rsidRDefault="00292EBB" w:rsidP="00292EBB">
      <w:pPr>
        <w:rPr>
          <w:rtl/>
        </w:rPr>
      </w:pPr>
    </w:p>
    <w:p w:rsidR="00292EBB" w:rsidRDefault="00292EBB" w:rsidP="00292EBB">
      <w:pPr>
        <w:rPr>
          <w:rtl/>
        </w:rPr>
      </w:pPr>
    </w:p>
    <w:p w:rsidR="00292EBB" w:rsidRDefault="00292EBB" w:rsidP="00292EBB">
      <w:pPr>
        <w:rPr>
          <w:rtl/>
        </w:rPr>
      </w:pPr>
    </w:p>
    <w:p w:rsidR="00292EBB" w:rsidRDefault="00292EBB" w:rsidP="00292EBB">
      <w:pPr>
        <w:rPr>
          <w:rtl/>
        </w:rPr>
      </w:pPr>
    </w:p>
    <w:p w:rsidR="00292EBB" w:rsidRDefault="009B6B29" w:rsidP="00292EBB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92EBB" w:rsidRDefault="00292EBB" w:rsidP="00292EBB">
      <w:pPr>
        <w:jc w:val="both"/>
        <w:rPr>
          <w:rFonts w:ascii="Arial" w:hAnsi="Arial"/>
          <w:b/>
          <w:sz w:val="22"/>
          <w:szCs w:val="22"/>
          <w:rtl/>
        </w:rPr>
      </w:pPr>
    </w:p>
    <w:p w:rsidR="00292EBB" w:rsidRPr="00AF57E9" w:rsidRDefault="009B6B29" w:rsidP="00292EBB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92EBB" w:rsidRPr="00AF57E9" w:rsidRDefault="00292EBB" w:rsidP="00292EBB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6E331F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92EBB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6E331F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EBB" w:rsidRPr="00AF57E9" w:rsidRDefault="00B52707" w:rsidP="005A2E96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רישוי </w:t>
            </w:r>
            <w:bookmarkStart w:id="0" w:name="_GoBack"/>
            <w:bookmarkEnd w:id="0"/>
            <w:r w:rsidR="002B79C1">
              <w:rPr>
                <w:rFonts w:ascii="Arial" w:hAnsi="Arial" w:hint="cs"/>
                <w:b/>
                <w:sz w:val="22"/>
                <w:szCs w:val="22"/>
                <w:rtl/>
              </w:rPr>
              <w:t>עבור משתמשי מערכת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נוספים לאור </w:t>
            </w:r>
            <w:r w:rsidR="002B79C1">
              <w:rPr>
                <w:rFonts w:ascii="Arial" w:hAnsi="Arial" w:hint="cs"/>
                <w:b/>
                <w:sz w:val="22"/>
                <w:szCs w:val="22"/>
                <w:rtl/>
              </w:rPr>
              <w:t>ה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גידול </w:t>
            </w:r>
            <w:r w:rsidR="002B79C1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במשתמשים כחלק מהמאבק בנגיף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הקורונה</w:t>
            </w:r>
            <w:r w:rsidR="000859AF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</w:p>
        </w:tc>
      </w:tr>
    </w:tbl>
    <w:p w:rsidR="00292EBB" w:rsidRPr="00AF57E9" w:rsidRDefault="00292EBB" w:rsidP="00292EBB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92EBB" w:rsidRPr="00AF57E9" w:rsidRDefault="009B6B29" w:rsidP="005A2E96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5A2E96">
        <w:rPr>
          <w:rFonts w:ascii="Arial" w:hAnsi="Arial"/>
          <w:b/>
          <w:sz w:val="28"/>
          <w:szCs w:val="28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לא</w:t>
      </w:r>
    </w:p>
    <w:p w:rsidR="00292EBB" w:rsidRPr="00AF57E9" w:rsidRDefault="00292EBB" w:rsidP="00292EBB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92EBB" w:rsidRPr="00AF57E9" w:rsidRDefault="009B6B29" w:rsidP="00292EBB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92EBB" w:rsidRPr="00AF57E9" w:rsidRDefault="00292EBB" w:rsidP="00292EBB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92EBB">
        <w:tc>
          <w:tcPr>
            <w:tcW w:w="3085" w:type="dxa"/>
            <w:hideMark/>
          </w:tcPr>
          <w:p w:rsidR="00292EBB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92EBB" w:rsidRPr="00AF57E9" w:rsidRDefault="005A2E96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92EBB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92EBB" w:rsidRPr="00AF57E9" w:rsidRDefault="00292EBB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92EBB" w:rsidRPr="00AF57E9" w:rsidRDefault="00292EBB" w:rsidP="00292EBB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5A2E96" w:rsidTr="005A2E96">
        <w:tc>
          <w:tcPr>
            <w:tcW w:w="2675" w:type="dxa"/>
            <w:shd w:val="clear" w:color="auto" w:fill="E6E6E6"/>
            <w:hideMark/>
          </w:tcPr>
          <w:p w:rsidR="005A2E96" w:rsidRPr="00AF57E9" w:rsidRDefault="005A2E96" w:rsidP="005A2E96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:rsidR="005A2E96" w:rsidRPr="009D0AF4" w:rsidRDefault="005A2E96" w:rsidP="005A2E96">
            <w:pPr>
              <w:bidi w:val="0"/>
              <w:jc w:val="right"/>
            </w:pPr>
            <w:proofErr w:type="spellStart"/>
            <w:r w:rsidRPr="00A1735E">
              <w:rPr>
                <w:rFonts w:hint="cs"/>
                <w:rtl/>
              </w:rPr>
              <w:t>קונסיסט</w:t>
            </w:r>
            <w:proofErr w:type="spellEnd"/>
            <w:r w:rsidRPr="00A1735E">
              <w:rPr>
                <w:rtl/>
              </w:rPr>
              <w:t xml:space="preserve"> </w:t>
            </w:r>
            <w:r w:rsidRPr="00A1735E">
              <w:rPr>
                <w:rFonts w:hint="cs"/>
                <w:rtl/>
              </w:rPr>
              <w:t>מערכות</w:t>
            </w:r>
            <w:r w:rsidRPr="00A1735E">
              <w:rPr>
                <w:rtl/>
              </w:rPr>
              <w:t xml:space="preserve"> </w:t>
            </w:r>
            <w:r w:rsidRPr="00A1735E">
              <w:rPr>
                <w:rFonts w:hint="cs"/>
                <w:rtl/>
              </w:rPr>
              <w:t>בע</w:t>
            </w:r>
            <w:r w:rsidRPr="00A1735E">
              <w:rPr>
                <w:rtl/>
              </w:rPr>
              <w:t>"</w:t>
            </w:r>
            <w:r w:rsidRPr="00A1735E">
              <w:rPr>
                <w:rFonts w:hint="cs"/>
                <w:rtl/>
              </w:rPr>
              <w:t>מ</w:t>
            </w:r>
          </w:p>
        </w:tc>
      </w:tr>
      <w:tr w:rsidR="005A2E96" w:rsidTr="005A2E96">
        <w:tc>
          <w:tcPr>
            <w:tcW w:w="2675" w:type="dxa"/>
            <w:shd w:val="clear" w:color="auto" w:fill="E6E6E6"/>
            <w:hideMark/>
          </w:tcPr>
          <w:p w:rsidR="005A2E96" w:rsidRPr="00AF57E9" w:rsidRDefault="005A2E96" w:rsidP="005A2E96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5A2E96" w:rsidRPr="00AF57E9" w:rsidRDefault="005A2E96" w:rsidP="005A2E96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:rsidR="005A2E96" w:rsidRPr="009D0AF4" w:rsidRDefault="005A2E96" w:rsidP="005A2E96">
            <w:pPr>
              <w:bidi w:val="0"/>
              <w:jc w:val="right"/>
            </w:pPr>
            <w:r w:rsidRPr="00A1735E">
              <w:t>511277261</w:t>
            </w:r>
          </w:p>
        </w:tc>
      </w:tr>
      <w:tr w:rsidR="005A2E96" w:rsidTr="005A2E96">
        <w:tc>
          <w:tcPr>
            <w:tcW w:w="2675" w:type="dxa"/>
            <w:shd w:val="clear" w:color="auto" w:fill="E6E6E6"/>
            <w:hideMark/>
          </w:tcPr>
          <w:p w:rsidR="005A2E96" w:rsidRPr="00AF57E9" w:rsidRDefault="005A2E96" w:rsidP="005A2E96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:rsidR="005A2E96" w:rsidRPr="00AF57E9" w:rsidRDefault="005A2E96" w:rsidP="005A2E96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sym w:font="Wingdings" w:char="F078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:rsidR="005A2E96" w:rsidRPr="00AF57E9" w:rsidRDefault="005A2E96" w:rsidP="005A2E96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5A2E96" w:rsidTr="005A2E96">
        <w:tc>
          <w:tcPr>
            <w:tcW w:w="2675" w:type="dxa"/>
            <w:shd w:val="clear" w:color="auto" w:fill="E6E6E6"/>
            <w:hideMark/>
          </w:tcPr>
          <w:p w:rsidR="005A2E96" w:rsidRPr="00AF57E9" w:rsidRDefault="005A2E96" w:rsidP="005A2E96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</w:tcPr>
          <w:p w:rsidR="008B77EC" w:rsidRDefault="00346B3E" w:rsidP="00FE5669">
            <w:pPr>
              <w:rPr>
                <w:rtl/>
              </w:rPr>
            </w:pPr>
            <w:r>
              <w:rPr>
                <w:rFonts w:hint="cs"/>
                <w:rtl/>
              </w:rPr>
              <w:t>260,000</w:t>
            </w:r>
            <w:r w:rsidR="00FE5669">
              <w:rPr>
                <w:rFonts w:hint="cs"/>
                <w:rtl/>
              </w:rPr>
              <w:t>לא כולל</w:t>
            </w:r>
            <w:r w:rsidR="00B52707">
              <w:rPr>
                <w:rFonts w:hint="cs"/>
                <w:rtl/>
              </w:rPr>
              <w:t xml:space="preserve"> מע"מ</w:t>
            </w:r>
          </w:p>
          <w:p w:rsidR="005A2E96" w:rsidRPr="009D0AF4" w:rsidRDefault="005A2E96" w:rsidP="008B77EC">
            <w:pPr>
              <w:rPr>
                <w:rtl/>
              </w:rPr>
            </w:pPr>
          </w:p>
        </w:tc>
      </w:tr>
      <w:tr w:rsidR="005A2E96" w:rsidTr="005A2E96">
        <w:tc>
          <w:tcPr>
            <w:tcW w:w="2675" w:type="dxa"/>
            <w:shd w:val="clear" w:color="auto" w:fill="E6E6E6"/>
            <w:hideMark/>
          </w:tcPr>
          <w:p w:rsidR="005A2E96" w:rsidRPr="00AF57E9" w:rsidRDefault="005A2E96" w:rsidP="005A2E96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:rsidR="005A2E96" w:rsidRDefault="005A2E96" w:rsidP="00B52707">
            <w:r w:rsidRPr="002D7B6B">
              <w:rPr>
                <w:rtl/>
              </w:rPr>
              <w:t>1/</w:t>
            </w:r>
            <w:r>
              <w:rPr>
                <w:rFonts w:hint="cs"/>
                <w:rtl/>
              </w:rPr>
              <w:t>0</w:t>
            </w:r>
            <w:r w:rsidR="00B52707">
              <w:rPr>
                <w:rFonts w:hint="cs"/>
                <w:rtl/>
              </w:rPr>
              <w:t>2</w:t>
            </w:r>
            <w:r w:rsidRPr="002D7B6B">
              <w:rPr>
                <w:rtl/>
              </w:rPr>
              <w:t>/</w:t>
            </w:r>
            <w:r>
              <w:rPr>
                <w:rFonts w:hint="cs"/>
                <w:rtl/>
              </w:rPr>
              <w:t>2021</w:t>
            </w:r>
            <w:r w:rsidRPr="002D7B6B">
              <w:rPr>
                <w:rtl/>
              </w:rPr>
              <w:t xml:space="preserve"> </w:t>
            </w:r>
            <w:r w:rsidRPr="002D7B6B">
              <w:rPr>
                <w:rFonts w:hint="cs"/>
                <w:rtl/>
              </w:rPr>
              <w:t>עד</w:t>
            </w:r>
            <w:r>
              <w:rPr>
                <w:rtl/>
              </w:rPr>
              <w:t xml:space="preserve"> 31/12/</w:t>
            </w:r>
            <w:r>
              <w:rPr>
                <w:rFonts w:hint="cs"/>
                <w:rtl/>
              </w:rPr>
              <w:t>2021</w:t>
            </w:r>
          </w:p>
        </w:tc>
      </w:tr>
    </w:tbl>
    <w:p w:rsidR="00292EBB" w:rsidRPr="00AF57E9" w:rsidRDefault="00292EBB" w:rsidP="00292EBB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92EBB" w:rsidRPr="00AF57E9" w:rsidRDefault="009B6B29" w:rsidP="00292EBB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92EBB" w:rsidRPr="00AF57E9" w:rsidRDefault="009B6B29" w:rsidP="00292EBB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92EBB" w:rsidRPr="00AF57E9" w:rsidRDefault="00292EBB" w:rsidP="00292EBB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92EBB" w:rsidRPr="00AF57E9" w:rsidRDefault="009B6B29" w:rsidP="00292EBB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92EBB" w:rsidRPr="00AF57E9" w:rsidRDefault="009B6B29" w:rsidP="00292EBB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92EBB" w:rsidRPr="00AF57E9" w:rsidRDefault="009B6B29" w:rsidP="00292EBB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92EBB" w:rsidRPr="00AF57E9" w:rsidRDefault="009B6B29" w:rsidP="00292EBB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92EBB" w:rsidRPr="00AF57E9" w:rsidRDefault="00292EBB" w:rsidP="00292EBB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5A2E9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96" w:rsidRPr="00A1735E" w:rsidRDefault="005A2E96" w:rsidP="005A2E96">
            <w:pPr>
              <w:spacing w:line="360" w:lineRule="auto"/>
              <w:rPr>
                <w:rFonts w:ascii="Arial" w:hAnsi="Arial"/>
                <w:b/>
                <w:sz w:val="22"/>
                <w:szCs w:val="22"/>
              </w:rPr>
            </w:pP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המוצר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proofErr w:type="spellStart"/>
            <w:r w:rsidRPr="00A1735E">
              <w:rPr>
                <w:rFonts w:ascii="Arial" w:hAnsi="Arial"/>
                <w:b/>
                <w:sz w:val="22"/>
                <w:szCs w:val="22"/>
              </w:rPr>
              <w:t>SysAid</w:t>
            </w:r>
            <w:proofErr w:type="spellEnd"/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פותח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על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ידי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חב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' 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ab/>
            </w:r>
            <w:proofErr w:type="spellStart"/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סיסאייד</w:t>
            </w:r>
            <w:proofErr w:type="spellEnd"/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טכנולוגיות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בע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מ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ולמיטב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ידיעת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הח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מ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,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בישראל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משווק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ונתמך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הוא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בלעדית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על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ידי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חב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' </w:t>
            </w:r>
            <w:proofErr w:type="spellStart"/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קונסיסט</w:t>
            </w:r>
            <w:proofErr w:type="spellEnd"/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מערכות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בע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מ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. </w:t>
            </w:r>
          </w:p>
          <w:p w:rsidR="005A2E96" w:rsidRDefault="005A2E96" w:rsidP="005A2E96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לעיון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נוסף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ר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'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אתר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האינטרנט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של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המוצר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,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בדף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"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החברה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:</w:t>
            </w:r>
          </w:p>
          <w:p w:rsidR="005A2E96" w:rsidRDefault="007C3191" w:rsidP="005A2E96">
            <w:pPr>
              <w:bidi w:val="0"/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hyperlink r:id="rId11" w:history="1">
              <w:r w:rsidR="005A2E96" w:rsidRPr="001D463B">
                <w:rPr>
                  <w:rStyle w:val="Hyperlink"/>
                  <w:rFonts w:ascii="Arial" w:hAnsi="Arial"/>
                  <w:b/>
                  <w:sz w:val="22"/>
                  <w:szCs w:val="22"/>
                </w:rPr>
                <w:t>https://www.sysaid.co.il/</w:t>
              </w:r>
              <w:r w:rsidR="005A2E96" w:rsidRPr="001D463B">
                <w:rPr>
                  <w:rStyle w:val="Hyperlink"/>
                  <w:rFonts w:ascii="Arial" w:hAnsi="Arial" w:hint="cs"/>
                  <w:b/>
                  <w:sz w:val="22"/>
                  <w:szCs w:val="22"/>
                  <w:rtl/>
                </w:rPr>
                <w:t>החברה</w:t>
              </w:r>
            </w:hyperlink>
          </w:p>
          <w:p w:rsidR="00292EBB" w:rsidRPr="00AF57E9" w:rsidRDefault="005A2E96" w:rsidP="005A2E9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מן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האמור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לעיל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עולה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כי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חברת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proofErr w:type="spellStart"/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קונסיסט</w:t>
            </w:r>
            <w:proofErr w:type="spellEnd"/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מערכות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בע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מ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היא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הספק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היחיד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המסוגל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לספק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למשרד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הבריאות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את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השירות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המבוקש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ועל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כן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מבקש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האגף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להתקשר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עם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ספק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זה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כ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ספק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יחיד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>".</w:t>
            </w:r>
          </w:p>
        </w:tc>
      </w:tr>
    </w:tbl>
    <w:p w:rsidR="00292EBB" w:rsidRPr="00AF57E9" w:rsidRDefault="00292EBB" w:rsidP="00292EBB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92EBB" w:rsidRPr="00AF57E9" w:rsidRDefault="009B6B29" w:rsidP="00292EBB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92EBB" w:rsidRPr="00AF57E9" w:rsidRDefault="00292EBB" w:rsidP="00292EBB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92EBB" w:rsidRPr="00AF57E9" w:rsidRDefault="009B6B29" w:rsidP="007E1E8E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92EBB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EBB" w:rsidRPr="006E331F" w:rsidRDefault="006E331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6E331F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אפרת סיימון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EBB" w:rsidRPr="006E331F" w:rsidRDefault="006E331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6E331F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מנהלת תחום מטה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EBB" w:rsidRPr="00AF57E9" w:rsidRDefault="007E1E8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 wp14:anchorId="1E0E1C95" wp14:editId="1E6B2FEF">
                  <wp:extent cx="1483582" cy="665018"/>
                  <wp:effectExtent l="0" t="0" r="2540" b="1905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ign1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394" cy="702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:rsidTr="00292EBB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92EBB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92EBB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92EBB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92EBB" w:rsidRDefault="00292EBB" w:rsidP="00292EBB">
      <w:pPr>
        <w:rPr>
          <w:rtl/>
        </w:rPr>
      </w:pPr>
    </w:p>
    <w:p w:rsidR="000859AF" w:rsidRPr="00572407" w:rsidRDefault="000859AF" w:rsidP="000859AF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תכ"מ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הדעת, לאחר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שוידאתי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:rsidR="000859AF" w:rsidRDefault="000859AF" w:rsidP="000859AF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0859AF" w:rsidRPr="00AF57E9" w:rsidTr="0031413E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AF" w:rsidRPr="0053500C" w:rsidRDefault="007E1E8E" w:rsidP="0031413E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AF" w:rsidRPr="0053500C" w:rsidRDefault="000859AF" w:rsidP="0031413E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</w:t>
            </w:r>
            <w:r w:rsidR="007E1E8E">
              <w:rPr>
                <w:rFonts w:ascii="Arial" w:hAnsi="Arial" w:hint="cs"/>
                <w:b/>
                <w:sz w:val="22"/>
                <w:szCs w:val="22"/>
                <w:rtl/>
              </w:rPr>
              <w:t>ת תחום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AF" w:rsidRPr="00AF57E9" w:rsidRDefault="00346B3E" w:rsidP="0031413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>
                  <wp:extent cx="1266190" cy="466573"/>
                  <wp:effectExtent l="0" t="0" r="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חתימה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202" cy="478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9AF" w:rsidRPr="00AF57E9" w:rsidTr="0031413E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859AF" w:rsidRPr="00AF57E9" w:rsidRDefault="000859AF" w:rsidP="0031413E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859AF" w:rsidRPr="00AF57E9" w:rsidRDefault="000859AF" w:rsidP="0031413E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859AF" w:rsidRPr="00AF57E9" w:rsidRDefault="000859AF" w:rsidP="0031413E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0932AD"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</w:rPr>
              <w:t>חתימה</w:t>
            </w:r>
          </w:p>
        </w:tc>
      </w:tr>
    </w:tbl>
    <w:p w:rsidR="000859AF" w:rsidRPr="00817FBA" w:rsidRDefault="000859AF" w:rsidP="00292EBB"/>
    <w:sectPr w:rsidR="000859AF" w:rsidRPr="00817FBA" w:rsidSect="00292EBB">
      <w:headerReference w:type="default" r:id="rId14"/>
      <w:footerReference w:type="default" r:id="rId15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191" w:rsidRDefault="007C3191">
      <w:r>
        <w:separator/>
      </w:r>
    </w:p>
  </w:endnote>
  <w:endnote w:type="continuationSeparator" w:id="0">
    <w:p w:rsidR="007C3191" w:rsidRDefault="007C3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292EBB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292EBB" w:rsidRPr="0098529F" w:rsidRDefault="009B6B29" w:rsidP="00292EBB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292EBB" w:rsidRPr="0098529F" w:rsidRDefault="009B6B29" w:rsidP="00292EBB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292EBB" w:rsidRPr="0098529F" w:rsidRDefault="009B6B29" w:rsidP="00292EBB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FE5669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FE5669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292EBB" w:rsidRPr="0098529F" w:rsidRDefault="00292EBB" w:rsidP="00292EBB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292EBB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292EBB" w:rsidRPr="0098529F" w:rsidRDefault="009B6B29" w:rsidP="00292EBB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292EBB" w:rsidRPr="0098529F" w:rsidRDefault="009B6B29" w:rsidP="00292EBB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292EBB" w:rsidRPr="0098529F" w:rsidRDefault="009B6B29" w:rsidP="00292EBB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292EBB" w:rsidRPr="0098529F" w:rsidRDefault="009B6B29" w:rsidP="00292EBB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292EBB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292EBB" w:rsidRPr="001275E5" w:rsidRDefault="009B6B29" w:rsidP="00292EBB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292EBB" w:rsidRPr="00843B72" w:rsidRDefault="009B6B29" w:rsidP="00292EBB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292EBB" w:rsidRPr="00354861" w:rsidRDefault="00292EBB" w:rsidP="00292EB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191" w:rsidRDefault="007C3191">
      <w:r>
        <w:separator/>
      </w:r>
    </w:p>
  </w:footnote>
  <w:footnote w:type="continuationSeparator" w:id="0">
    <w:p w:rsidR="007C3191" w:rsidRDefault="007C3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292EBB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292EBB" w:rsidRPr="005D6483" w:rsidRDefault="009B6B29" w:rsidP="00292EBB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292EBB" w:rsidRPr="005D6483" w:rsidRDefault="009B6B29" w:rsidP="00292EBB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292EBB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292EBB" w:rsidRPr="00D84715" w:rsidRDefault="009B6B29" w:rsidP="00292EBB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292EBB" w:rsidRPr="00CE601A" w:rsidRDefault="009B6B29" w:rsidP="00292EBB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292EBB" w:rsidRPr="00F54EBF" w:rsidRDefault="009B6B29" w:rsidP="00292EBB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292EBB" w:rsidRDefault="009B6B29" w:rsidP="00292EBB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292EBB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292EBB" w:rsidRPr="00F8548C" w:rsidRDefault="009B6B29" w:rsidP="00292EBB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292EBB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292EBB" w:rsidRPr="00D84715" w:rsidRDefault="00292EBB" w:rsidP="00292EBB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292EBB" w:rsidRDefault="00292EBB" w:rsidP="00292EBB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292EBB" w:rsidRPr="00D84715" w:rsidRDefault="00001D45" w:rsidP="00292EBB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292EBB" w:rsidRPr="00F8548C" w:rsidRDefault="009B6B29" w:rsidP="00292EBB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292EBB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292EBB" w:rsidRPr="00D84715" w:rsidRDefault="00292EBB" w:rsidP="00292EBB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292EBB" w:rsidRPr="00D84715" w:rsidRDefault="00292EBB" w:rsidP="00292EBB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292EBB" w:rsidRPr="00106EF7" w:rsidRDefault="009B6B29" w:rsidP="00292EBB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292EBB" w:rsidRPr="00671AFA" w:rsidRDefault="009B6B29" w:rsidP="00292EBB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292EBB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292EBB" w:rsidRPr="00D84715" w:rsidRDefault="00292EBB" w:rsidP="00292EBB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292EBB" w:rsidRPr="00D84715" w:rsidRDefault="00292EBB" w:rsidP="00292EBB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292EBB" w:rsidRPr="00D84715" w:rsidRDefault="009B6B29" w:rsidP="00292EBB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292EBB" w:rsidRPr="00F8548C" w:rsidRDefault="009B6B29" w:rsidP="00292EBB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292EBB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292EBB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292EBB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292EBB" w:rsidRPr="00D84715" w:rsidRDefault="00292EBB" w:rsidP="00292EB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859AF"/>
    <w:rsid w:val="0021030E"/>
    <w:rsid w:val="0023550D"/>
    <w:rsid w:val="00292EBB"/>
    <w:rsid w:val="002B79C1"/>
    <w:rsid w:val="002C0160"/>
    <w:rsid w:val="00336CDD"/>
    <w:rsid w:val="00346B3E"/>
    <w:rsid w:val="003A043B"/>
    <w:rsid w:val="004359BB"/>
    <w:rsid w:val="00461076"/>
    <w:rsid w:val="00596F85"/>
    <w:rsid w:val="005A2E96"/>
    <w:rsid w:val="006E331F"/>
    <w:rsid w:val="007548B0"/>
    <w:rsid w:val="007C3191"/>
    <w:rsid w:val="007E1E8E"/>
    <w:rsid w:val="008B77EC"/>
    <w:rsid w:val="008C762E"/>
    <w:rsid w:val="009B6B29"/>
    <w:rsid w:val="009F7FB7"/>
    <w:rsid w:val="00B52707"/>
    <w:rsid w:val="00CD2945"/>
    <w:rsid w:val="00CF703B"/>
    <w:rsid w:val="00D22C69"/>
    <w:rsid w:val="00D95898"/>
    <w:rsid w:val="00F005F7"/>
    <w:rsid w:val="00FE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540625"/>
  <w15:docId w15:val="{9FBBBD4C-178B-4F97-92B8-B8BC0436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ysaid.co.il/&#1492;&#1495;&#1489;&#1512;&#1492;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1b016a12e4879af63bab81443bbb7806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e36622de369af535e6751a0e21cedafc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66EFE-65A0-42B4-83AA-3531D2073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354271-32A1-4255-99FF-107B06EAB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1</TotalTime>
  <Pages>2</Pages>
  <Words>379</Words>
  <Characters>1896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Paz</dc:creator>
  <cp:keywords/>
  <dc:description/>
  <cp:lastModifiedBy>דורין אמויאל</cp:lastModifiedBy>
  <cp:revision>3</cp:revision>
  <dcterms:created xsi:type="dcterms:W3CDTF">2021-02-14T08:30:00Z</dcterms:created>
  <dcterms:modified xsi:type="dcterms:W3CDTF">2021-02-14T12:35:00Z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